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0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23"/>
        <w:gridCol w:w="5817"/>
        <w:gridCol w:w="2965"/>
      </w:tblGrid>
      <w:tr w:rsidR="006973AD">
        <w:tblPrEx>
          <w:tblCellMar>
            <w:top w:w="0" w:type="dxa"/>
            <w:bottom w:w="0" w:type="dxa"/>
          </w:tblCellMar>
        </w:tblPrEx>
        <w:trPr>
          <w:trHeight w:val="1334"/>
          <w:jc w:val="center"/>
        </w:trPr>
        <w:tc>
          <w:tcPr>
            <w:tcW w:w="192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73AD" w:rsidRDefault="009A5E76">
            <w:pPr>
              <w:pStyle w:val="Standard"/>
              <w:tabs>
                <w:tab w:val="left" w:pos="-93"/>
              </w:tabs>
              <w:spacing w:after="0" w:line="240" w:lineRule="auto"/>
              <w:ind w:left="-108" w:right="-86"/>
              <w:jc w:val="center"/>
            </w:pPr>
            <w:r>
              <w:rPr>
                <w:noProof/>
                <w:lang w:eastAsia="en-GB"/>
              </w:rPr>
              <w:drawing>
                <wp:inline distT="0" distB="0" distL="0" distR="0">
                  <wp:extent cx="460436" cy="716761"/>
                  <wp:effectExtent l="0" t="0" r="0" b="7139"/>
                  <wp:docPr id="1" name="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0436" cy="7167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73AD" w:rsidRDefault="009A5E76">
            <w:pPr>
              <w:pStyle w:val="Standard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Crna Gora</w:t>
            </w:r>
          </w:p>
          <w:p w:rsidR="006973AD" w:rsidRDefault="009A5E76">
            <w:pPr>
              <w:pStyle w:val="Standard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Opština Kotor</w:t>
            </w:r>
          </w:p>
          <w:p w:rsidR="006973AD" w:rsidRDefault="009A5E76">
            <w:pPr>
              <w:pStyle w:val="Standard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Sekretarijat za razvoj preduzetništva, komunalne poslove i saobraćaj</w:t>
            </w:r>
          </w:p>
        </w:tc>
        <w:tc>
          <w:tcPr>
            <w:tcW w:w="29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73AD" w:rsidRDefault="009A5E76">
            <w:pPr>
              <w:pStyle w:val="Standard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Stari grad 317</w:t>
            </w:r>
          </w:p>
          <w:p w:rsidR="006973AD" w:rsidRDefault="009A5E76">
            <w:pPr>
              <w:pStyle w:val="Standard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85330 Kotor, Crna Gora</w:t>
            </w:r>
          </w:p>
          <w:p w:rsidR="006973AD" w:rsidRDefault="009A5E76">
            <w:pPr>
              <w:pStyle w:val="Standard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tel. +382(0)32 325 865</w:t>
            </w:r>
          </w:p>
          <w:p w:rsidR="006973AD" w:rsidRDefault="009A5E76">
            <w:pPr>
              <w:pStyle w:val="Standard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fax. +382(0)32 325 865</w:t>
            </w:r>
          </w:p>
          <w:p w:rsidR="006973AD" w:rsidRDefault="009A5E76">
            <w:pPr>
              <w:pStyle w:val="Standard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privreda@kotor.me</w:t>
            </w:r>
          </w:p>
          <w:p w:rsidR="006973AD" w:rsidRDefault="009A5E76">
            <w:pPr>
              <w:pStyle w:val="Standard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www.kotor.me</w:t>
            </w:r>
          </w:p>
        </w:tc>
      </w:tr>
    </w:tbl>
    <w:p w:rsidR="006973AD" w:rsidRDefault="006973AD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</w:p>
    <w:p w:rsidR="006973AD" w:rsidRDefault="006973AD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</w:p>
    <w:p w:rsidR="006973AD" w:rsidRDefault="006973AD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</w:p>
    <w:p w:rsidR="006973AD" w:rsidRDefault="006973AD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</w:p>
    <w:p w:rsidR="006973AD" w:rsidRDefault="009A5E76">
      <w:pPr>
        <w:pStyle w:val="Standard"/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Zahtjev za </w:t>
      </w:r>
      <w:r>
        <w:rPr>
          <w:rFonts w:ascii="Arial" w:hAnsi="Arial" w:cs="Arial"/>
          <w:b/>
          <w:sz w:val="24"/>
          <w:szCs w:val="24"/>
        </w:rPr>
        <w:t>prijavu  za učešće lokalnih izlagača na manifestacijama namijenjenim promovisanju lokalnih proizvoda</w:t>
      </w:r>
    </w:p>
    <w:p w:rsidR="006973AD" w:rsidRDefault="006973AD">
      <w:pPr>
        <w:pStyle w:val="Standard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6973AD" w:rsidRDefault="006973AD">
      <w:pPr>
        <w:pStyle w:val="Standard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6973AD" w:rsidRDefault="009A5E76">
      <w:pPr>
        <w:pStyle w:val="Standard"/>
        <w:spacing w:after="0" w:line="240" w:lineRule="auto"/>
      </w:pPr>
      <w:r>
        <w:rPr>
          <w:b/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628650</wp:posOffset>
                </wp:positionH>
                <wp:positionV relativeFrom="page">
                  <wp:posOffset>3381378</wp:posOffset>
                </wp:positionV>
                <wp:extent cx="6362696" cy="2328839"/>
                <wp:effectExtent l="0" t="0" r="4" b="0"/>
                <wp:wrapNone/>
                <wp:docPr id="2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62696" cy="2328839"/>
                          <a:chOff x="0" y="0"/>
                          <a:chExt cx="6362696" cy="2328839"/>
                        </a:xfrm>
                      </wpg:grpSpPr>
                      <pic:pic xmlns:pic="http://schemas.openxmlformats.org/drawingml/2006/picture">
                        <pic:nvPicPr>
                          <pic:cNvPr id="3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62696" cy="23288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  <wps:wsp>
                        <wps:cNvPr id="4" name="Text Box 8"/>
                        <wps:cNvSpPr txBox="1"/>
                        <wps:spPr>
                          <a:xfrm>
                            <a:off x="124760" y="56445"/>
                            <a:ext cx="2786487" cy="444498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973AD" w:rsidRDefault="009A5E76">
                              <w:pPr>
                                <w:spacing w:line="268" w:lineRule="exact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Naziv manifestacije za koju se izlagač prijavljuje</w:t>
                              </w:r>
                            </w:p>
                          </w:txbxContent>
                        </wps:txbx>
                        <wps:bodyPr vert="horz" wrap="square" lIns="0" tIns="0" rIns="0" bIns="0" anchor="t" anchorCtr="0" compatLnSpc="0">
                          <a:noAutofit/>
                        </wps:bodyPr>
                      </wps:wsp>
                      <wps:wsp>
                        <wps:cNvPr id="5" name="Text Box 7"/>
                        <wps:cNvSpPr txBox="1"/>
                        <wps:spPr>
                          <a:xfrm>
                            <a:off x="124760" y="625915"/>
                            <a:ext cx="1446580" cy="244446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973AD" w:rsidRDefault="009A5E76">
                              <w:pPr>
                                <w:spacing w:line="268" w:lineRule="exact"/>
                              </w:pPr>
                              <w:r>
                                <w:t xml:space="preserve">Ime i </w:t>
                              </w:r>
                              <w:r>
                                <w:rPr>
                                  <w:rFonts w:ascii="Arial" w:hAnsi="Arial" w:cs="Arial"/>
                                </w:rPr>
                                <w:t>prezime</w:t>
                              </w:r>
                            </w:p>
                          </w:txbxContent>
                        </wps:txbx>
                        <wps:bodyPr vert="horz" wrap="square" lIns="0" tIns="0" rIns="0" bIns="0" anchor="t" anchorCtr="0" compatLnSpc="0">
                          <a:noAutofit/>
                        </wps:bodyPr>
                      </wps:wsp>
                      <wps:wsp>
                        <wps:cNvPr id="6" name="Text Box 6"/>
                        <wps:cNvSpPr txBox="1"/>
                        <wps:spPr>
                          <a:xfrm>
                            <a:off x="124760" y="1099465"/>
                            <a:ext cx="1993648" cy="26417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973AD" w:rsidRDefault="009A5E76">
                              <w:pPr>
                                <w:spacing w:line="268" w:lineRule="exact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Adresa</w:t>
                              </w:r>
                            </w:p>
                          </w:txbxContent>
                        </wps:txbx>
                        <wps:bodyPr vert="horz" wrap="square" lIns="0" tIns="0" rIns="0" bIns="0" anchor="t" anchorCtr="0" compatLnSpc="0">
                          <a:noAutofit/>
                        </wps:bodyPr>
                      </wps:wsp>
                      <wps:wsp>
                        <wps:cNvPr id="7" name="Text Box 5"/>
                        <wps:cNvSpPr txBox="1"/>
                        <wps:spPr>
                          <a:xfrm>
                            <a:off x="76105" y="1522046"/>
                            <a:ext cx="2319887" cy="285557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973AD" w:rsidRDefault="009A5E76">
                              <w:pPr>
                                <w:spacing w:line="268" w:lineRule="exact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Kontakt telefon</w:t>
                              </w:r>
                            </w:p>
                          </w:txbxContent>
                        </wps:txbx>
                        <wps:bodyPr vert="horz" wrap="square" lIns="0" tIns="0" rIns="0" bIns="0" anchor="t" anchorCtr="0" compatLnSpc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" o:spid="_x0000_s1026" style="position:absolute;margin-left:49.5pt;margin-top:266.25pt;width:501pt;height:183.35pt;z-index:251661312;mso-position-horizontal-relative:page;mso-position-vertical-relative:page" coordsize="63626,232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" o:spid="_x0000_s1027" type="#_x0000_t75" style="position:absolute;width:63626;height:23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" o:spid="_x0000_s1028" type="#_x0000_t202" style="position:absolute;left:1247;top:564;width:27865;height:44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:rsidR="006973AD" w:rsidRDefault="009A5E76">
                        <w:pPr>
                          <w:spacing w:line="268" w:lineRule="exact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Naziv manifestacije za koju se izlagač prijavljuje</w:t>
                        </w:r>
                      </w:p>
                    </w:txbxContent>
                  </v:textbox>
                </v:shape>
                <v:shape id="Text Box 7" o:spid="_x0000_s1029" type="#_x0000_t202" style="position:absolute;left:1247;top:6259;width:14466;height:24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:rsidR="006973AD" w:rsidRDefault="009A5E76">
                        <w:pPr>
                          <w:spacing w:line="268" w:lineRule="exact"/>
                        </w:pPr>
                        <w:r>
                          <w:t xml:space="preserve">Ime i </w:t>
                        </w:r>
                        <w:r>
                          <w:rPr>
                            <w:rFonts w:ascii="Arial" w:hAnsi="Arial" w:cs="Arial"/>
                          </w:rPr>
                          <w:t>prezime</w:t>
                        </w:r>
                      </w:p>
                    </w:txbxContent>
                  </v:textbox>
                </v:shape>
                <v:shape id="_x0000_s1030" type="#_x0000_t202" style="position:absolute;left:1247;top:10994;width:19937;height:26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:rsidR="006973AD" w:rsidRDefault="009A5E76">
                        <w:pPr>
                          <w:spacing w:line="268" w:lineRule="exact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Adresa</w:t>
                        </w:r>
                      </w:p>
                    </w:txbxContent>
                  </v:textbox>
                </v:shape>
                <v:shape id="Text Box 5" o:spid="_x0000_s1031" type="#_x0000_t202" style="position:absolute;left:761;top:15220;width:23198;height:28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:rsidR="006973AD" w:rsidRDefault="009A5E76">
                        <w:pPr>
                          <w:spacing w:line="268" w:lineRule="exact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Kontakt telefon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:rsidR="006973AD" w:rsidRDefault="006973AD">
      <w:pPr>
        <w:pStyle w:val="Standard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6973AD" w:rsidRDefault="006973AD">
      <w:pPr>
        <w:pStyle w:val="Standard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6973AD" w:rsidRDefault="006973AD">
      <w:pPr>
        <w:pStyle w:val="Standard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6973AD" w:rsidRDefault="006973AD">
      <w:pPr>
        <w:pStyle w:val="Standard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6973AD" w:rsidRDefault="006973AD">
      <w:pPr>
        <w:pStyle w:val="Standard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6973AD" w:rsidRDefault="006973AD">
      <w:pPr>
        <w:pStyle w:val="Standard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6973AD" w:rsidRDefault="006973AD">
      <w:pPr>
        <w:pStyle w:val="Standard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6973AD" w:rsidRDefault="006973AD">
      <w:pPr>
        <w:pStyle w:val="Standard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6973AD" w:rsidRDefault="006973AD">
      <w:pPr>
        <w:pStyle w:val="Standard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6973AD" w:rsidRDefault="006973AD">
      <w:pPr>
        <w:pStyle w:val="Standard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6973AD" w:rsidRDefault="006973AD">
      <w:pPr>
        <w:pStyle w:val="Standard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6973AD" w:rsidRDefault="009A5E76">
      <w:pPr>
        <w:pStyle w:val="Standard"/>
        <w:spacing w:after="0" w:line="240" w:lineRule="auto"/>
      </w:pPr>
      <w:r>
        <w:rPr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-194940</wp:posOffset>
                </wp:positionH>
                <wp:positionV relativeFrom="paragraph">
                  <wp:posOffset>13331</wp:posOffset>
                </wp:positionV>
                <wp:extent cx="2834640" cy="384176"/>
                <wp:effectExtent l="0" t="0" r="3810" b="15874"/>
                <wp:wrapNone/>
                <wp:docPr id="8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34640" cy="3841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6973AD" w:rsidRDefault="009A5E76">
                            <w:pPr>
                              <w:spacing w:line="268" w:lineRule="exac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Proizvodi koje želite izlagati</w:t>
                            </w:r>
                          </w:p>
                        </w:txbxContent>
                      </wps:txbx>
                      <wps:bodyPr vert="horz" wrap="square" lIns="0" tIns="0" rIns="0" bIns="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" o:spid="_x0000_s1032" type="#_x0000_t202" style="position:absolute;margin-left:-15.35pt;margin-top:1.05pt;width:223.2pt;height:30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" filled="f" stroked="f">
                <v:textbox inset="0,0,0,0">
                  <w:txbxContent>
                    <w:p w:rsidR="006973AD" w:rsidRDefault="009A5E76">
                      <w:pPr>
                        <w:spacing w:line="268" w:lineRule="exact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Proizvodi koje želite izlagati</w:t>
                      </w:r>
                    </w:p>
                  </w:txbxContent>
                </v:textbox>
              </v:shape>
            </w:pict>
          </mc:Fallback>
        </mc:AlternateContent>
      </w:r>
    </w:p>
    <w:p w:rsidR="006973AD" w:rsidRDefault="006973AD">
      <w:pPr>
        <w:pStyle w:val="Standard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6973AD" w:rsidRDefault="006973AD">
      <w:pPr>
        <w:pStyle w:val="Standard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6973AD" w:rsidRDefault="006973AD">
      <w:pPr>
        <w:pStyle w:val="Standard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6973AD" w:rsidRDefault="009A5E76">
      <w:pPr>
        <w:pStyle w:val="Standard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Podnosilac  zahtjeva</w:t>
      </w:r>
    </w:p>
    <w:p w:rsidR="006973AD" w:rsidRDefault="006973AD">
      <w:pPr>
        <w:pStyle w:val="Standard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973AD" w:rsidRDefault="009A5E76">
      <w:pPr>
        <w:pStyle w:val="Standard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__________________</w:t>
      </w:r>
    </w:p>
    <w:p w:rsidR="006973AD" w:rsidRDefault="006973AD">
      <w:pPr>
        <w:pStyle w:val="Standard"/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</w:p>
    <w:p w:rsidR="006973AD" w:rsidRDefault="006973AD">
      <w:pPr>
        <w:pStyle w:val="Standard"/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</w:p>
    <w:p w:rsidR="006973AD" w:rsidRDefault="006973AD">
      <w:pPr>
        <w:pStyle w:val="Standard"/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</w:p>
    <w:p w:rsidR="006973AD" w:rsidRDefault="009A5E76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Prilozi:</w:t>
      </w:r>
    </w:p>
    <w:p w:rsidR="006973AD" w:rsidRDefault="006973AD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</w:p>
    <w:p w:rsidR="006973AD" w:rsidRDefault="009A5E76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Kopija važeće lične karte podnosioca zahtjeva</w:t>
      </w:r>
    </w:p>
    <w:p w:rsidR="006973AD" w:rsidRDefault="009A5E76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Kopija Rješenja o registraciji </w:t>
      </w:r>
      <w:r>
        <w:rPr>
          <w:rFonts w:ascii="Arial" w:hAnsi="Arial" w:cs="Arial"/>
          <w:sz w:val="24"/>
          <w:szCs w:val="24"/>
        </w:rPr>
        <w:t>poljoprivrednog proizvođača izdatog od strane nadležnog Ministarstva koje glasi na podnosioca zahtjeva</w:t>
      </w:r>
    </w:p>
    <w:p w:rsidR="006973AD" w:rsidRDefault="006973AD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</w:p>
    <w:sectPr w:rsidR="006973AD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00000" w:rsidRDefault="009A5E76">
      <w:pPr>
        <w:spacing w:after="0" w:line="240" w:lineRule="auto"/>
      </w:pPr>
      <w:r>
        <w:separator/>
      </w:r>
    </w:p>
  </w:endnote>
  <w:endnote w:type="continuationSeparator" w:id="0">
    <w:p w:rsidR="00000000" w:rsidRDefault="009A5E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00000" w:rsidRDefault="009A5E76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000000" w:rsidRDefault="009A5E7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6973AD"/>
    <w:rsid w:val="006973AD"/>
    <w:rsid w:val="009A5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docId w15:val="{A50CD336-BF80-41DD-AEE7-3563CF0A0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Tahoma"/>
        <w:kern w:val="3"/>
        <w:sz w:val="22"/>
        <w:szCs w:val="22"/>
        <w:lang w:val="en-GB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  <w:rPr>
      <w:rFonts w:cs="Arial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BalloonText">
    <w:name w:val="Balloon Text"/>
    <w:basedOn w:val="Standard"/>
    <w:pPr>
      <w:spacing w:after="0" w:line="240" w:lineRule="auto"/>
    </w:pPr>
    <w:rPr>
      <w:rFonts w:ascii="Tahoma" w:hAnsi="Tahoma"/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BalloonTextChar">
    <w:name w:val="Balloon Text Char"/>
    <w:basedOn w:val="DefaultParagraphFont"/>
    <w:rPr>
      <w:rFonts w:ascii="Tahoma" w:hAnsi="Tahoma" w:cs="Tahoma"/>
      <w:sz w:val="16"/>
      <w:szCs w:val="16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102</Words>
  <Characters>586</Characters>
  <Application>Microsoft Office Word</Application>
  <DocSecurity>0</DocSecurity>
  <Lines>4</Lines>
  <Paragraphs>1</Paragraphs>
  <ScaleCrop>false</ScaleCrop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Milenko</dc:creator>
  <cp:lastModifiedBy>cloudconvert_1</cp:lastModifiedBy>
  <cp:revision>1</cp:revision>
  <cp:lastPrinted>2022-10-24T11:29:00Z</cp:lastPrinted>
  <dcterms:created xsi:type="dcterms:W3CDTF">2026-10-02T10:43:00Z</dcterms:created>
  <dcterms:modified xsi:type="dcterms:W3CDTF">2026-10-20T05:55:00Z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